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FB" w:rsidRDefault="000349FB" w:rsidP="000349FB"/>
    <w:p w:rsidR="000349FB" w:rsidRDefault="000349FB" w:rsidP="000349FB">
      <w:r>
        <w:t>PATIENT DETAILS</w:t>
      </w:r>
    </w:p>
    <w:p w:rsidR="000349FB" w:rsidRDefault="000349FB" w:rsidP="000349FB"/>
    <w:p w:rsidR="000349FB" w:rsidRDefault="000349FB" w:rsidP="000349FB">
      <w:r>
        <w:t>Name ………………………………………………….………………………………</w:t>
      </w:r>
    </w:p>
    <w:p w:rsidR="000349FB" w:rsidRDefault="000349FB" w:rsidP="000349FB">
      <w:r>
        <w:t>Date of Birth …………………………………………………………………………</w:t>
      </w:r>
    </w:p>
    <w:p w:rsidR="000349FB" w:rsidRDefault="000349FB" w:rsidP="000349FB">
      <w:r>
        <w:t>Address ……………………………………………….………………………………</w:t>
      </w:r>
    </w:p>
    <w:p w:rsidR="000349FB" w:rsidRDefault="000349FB" w:rsidP="000349FB">
      <w:r>
        <w:t>………………………………………………………….……………………………..</w:t>
      </w:r>
    </w:p>
    <w:p w:rsidR="000349FB" w:rsidRDefault="000349FB" w:rsidP="000349FB">
      <w:r>
        <w:t>………………………………………………………….……………………………..</w:t>
      </w:r>
    </w:p>
    <w:p w:rsidR="000349FB" w:rsidRDefault="000349FB" w:rsidP="000349FB">
      <w:r>
        <w:t>Telephone ….......……………………………………………………………………..</w:t>
      </w:r>
    </w:p>
    <w:p w:rsidR="000349FB" w:rsidRDefault="000349FB" w:rsidP="000349FB">
      <w:r>
        <w:t>Mobile ………………………………………………….……………………………..</w:t>
      </w:r>
    </w:p>
    <w:p w:rsidR="000349FB" w:rsidRDefault="000349FB" w:rsidP="000349FB">
      <w:r>
        <w:t>Email address………………………………………………………………………….</w:t>
      </w:r>
    </w:p>
    <w:p w:rsidR="000349FB" w:rsidRDefault="000349FB" w:rsidP="000349FB"/>
    <w:p w:rsidR="000349FB" w:rsidRDefault="000349FB" w:rsidP="000349FB">
      <w:r>
        <w:t>Name of GP ………………………………………….……………………………….</w:t>
      </w:r>
    </w:p>
    <w:p w:rsidR="000349FB" w:rsidRDefault="000349FB" w:rsidP="000349FB">
      <w:r>
        <w:t>Address of GP ………………………………………………………………………..</w:t>
      </w:r>
    </w:p>
    <w:p w:rsidR="000349FB" w:rsidRDefault="000349FB" w:rsidP="000349FB">
      <w:r>
        <w:t>……………………………………………………….………………………………..</w:t>
      </w:r>
    </w:p>
    <w:p w:rsidR="000349FB" w:rsidRDefault="000349FB" w:rsidP="000349FB">
      <w:r>
        <w:t>Name of Specialist Practitioner ………………………………………………………</w:t>
      </w:r>
    </w:p>
    <w:p w:rsidR="000349FB" w:rsidRDefault="000349FB" w:rsidP="000349FB">
      <w:r>
        <w:t>Address ……………………………………………….………………………………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/>
    <w:p w:rsidR="000349FB" w:rsidRDefault="000349FB" w:rsidP="000349FB">
      <w:r w:rsidRPr="00F631EF">
        <w:rPr>
          <w:u w:val="single"/>
        </w:rPr>
        <w:t>Consent:</w:t>
      </w:r>
      <w:r>
        <w:t xml:space="preserve"> I hereby confirm that I have requested Homeopathic treatment from Alison Endenburg. </w:t>
      </w:r>
    </w:p>
    <w:p w:rsidR="000349FB" w:rsidRDefault="000349FB" w:rsidP="000349FB"/>
    <w:p w:rsidR="000349FB" w:rsidRDefault="000349FB" w:rsidP="000349FB">
      <w:r>
        <w:t>Signed ………………………………</w:t>
      </w:r>
    </w:p>
    <w:p w:rsidR="000349FB" w:rsidRDefault="000349FB" w:rsidP="000349FB">
      <w:r>
        <w:t>Dated ……………………………….</w:t>
      </w:r>
    </w:p>
    <w:p w:rsidR="000349FB" w:rsidRDefault="000349FB" w:rsidP="000349FB"/>
    <w:p w:rsidR="000349FB" w:rsidRDefault="000349FB" w:rsidP="000349FB"/>
    <w:p w:rsidR="000349FB" w:rsidRDefault="000349FB" w:rsidP="000349FB">
      <w:r>
        <w:t>MEDICATION AND TREATMENT TO DATE</w:t>
      </w:r>
    </w:p>
    <w:p w:rsidR="000349FB" w:rsidRDefault="000349FB" w:rsidP="000349FB"/>
    <w:p w:rsidR="000349FB" w:rsidRDefault="000349FB" w:rsidP="000349FB">
      <w:r>
        <w:t>Please list all current medication, vitamins and supplements you are taking…………</w:t>
      </w:r>
    </w:p>
    <w:p w:rsidR="000349FB" w:rsidRDefault="000349FB" w:rsidP="000349FB">
      <w:r>
        <w:t>………………………………………………………………………………………...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/>
    <w:p w:rsidR="000349FB" w:rsidRDefault="000349FB" w:rsidP="000349FB">
      <w:r>
        <w:t xml:space="preserve">Please list any long-term prescriptions you have taken, and when you were on them e.g. the pill, HRT, blood pressure tablets </w:t>
      </w:r>
      <w:proofErr w:type="spellStart"/>
      <w:proofErr w:type="gramStart"/>
      <w:r>
        <w:t>etc</w:t>
      </w:r>
      <w:proofErr w:type="spellEnd"/>
      <w:r>
        <w:t xml:space="preserve">  …</w:t>
      </w:r>
      <w:proofErr w:type="gramEnd"/>
      <w:r>
        <w:t>………………………………………. …………………...……...………………………………………………………………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/>
    <w:p w:rsidR="000349FB" w:rsidRDefault="000349FB" w:rsidP="000349FB">
      <w:r>
        <w:t>Please mention any other therapies you have used, and the ailments they were used for 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/>
    <w:p w:rsidR="000349FB" w:rsidRDefault="000349FB" w:rsidP="000349FB">
      <w:r>
        <w:t>Please list vaccinations and any reactions to them 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/>
    <w:p w:rsidR="000349FB" w:rsidRDefault="000349FB" w:rsidP="000349FB">
      <w:r>
        <w:t xml:space="preserve">Do you have any allergies or </w:t>
      </w:r>
      <w:proofErr w:type="gramStart"/>
      <w:r>
        <w:t>intolerances ?</w:t>
      </w:r>
      <w:proofErr w:type="gramEnd"/>
      <w:r>
        <w:t>……………………………………….</w:t>
      </w:r>
    </w:p>
    <w:p w:rsidR="000349FB" w:rsidRDefault="000349FB" w:rsidP="000349FB">
      <w:r>
        <w:t>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……………………………………………………………………………………….</w:t>
      </w:r>
    </w:p>
    <w:p w:rsidR="000349FB" w:rsidRDefault="000349FB" w:rsidP="000349FB">
      <w:r>
        <w:t>..………………………………………………………………………………………</w:t>
      </w:r>
    </w:p>
    <w:p w:rsidR="000349FB" w:rsidRDefault="000349FB" w:rsidP="000349FB"/>
    <w:p w:rsidR="000349FB" w:rsidRDefault="000349FB" w:rsidP="000349FB"/>
    <w:p w:rsidR="000349FB" w:rsidRDefault="000349FB" w:rsidP="000349FB">
      <w:r>
        <w:t>Please state any recreational drugs you have used or use…………………………..</w:t>
      </w:r>
    </w:p>
    <w:p w:rsidR="000349FB" w:rsidRDefault="000349FB" w:rsidP="000349FB">
      <w:r>
        <w:t>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</w:t>
      </w:r>
    </w:p>
    <w:p w:rsidR="000349FB" w:rsidRDefault="000349FB" w:rsidP="000349FB"/>
    <w:p w:rsidR="000349FB" w:rsidRDefault="000349FB" w:rsidP="000349FB"/>
    <w:p w:rsidR="000349FB" w:rsidRDefault="000349FB" w:rsidP="000349FB"/>
    <w:p w:rsidR="000349FB" w:rsidRDefault="000349FB" w:rsidP="000349FB">
      <w:r>
        <w:t>MEDICAL HISTORY</w:t>
      </w:r>
    </w:p>
    <w:p w:rsidR="000349FB" w:rsidRDefault="000349FB" w:rsidP="000349FB"/>
    <w:p w:rsidR="000349FB" w:rsidRDefault="000349FB" w:rsidP="000349FB">
      <w:r>
        <w:t>Please list all illnesses, diseases, accidents, operations, hospitalisations and medical tests you have had, and if possible the year or your age when you had them. …….… ……………………………………………………………………...………………….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/>
    <w:p w:rsidR="000349FB" w:rsidRDefault="000349FB" w:rsidP="000349FB"/>
    <w:p w:rsidR="000349FB" w:rsidRDefault="000349FB" w:rsidP="000349FB">
      <w:r>
        <w:t>Please list the childhood illnesses you had and if possible, the year or your age at the time 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/>
    <w:p w:rsidR="000349FB" w:rsidRDefault="000349FB" w:rsidP="000349FB"/>
    <w:p w:rsidR="000349FB" w:rsidRDefault="000349FB" w:rsidP="000349FB">
      <w:r>
        <w:t xml:space="preserve">Have you experienced any life traumas e.g. bereavement, divorce </w:t>
      </w:r>
      <w:proofErr w:type="spellStart"/>
      <w:r>
        <w:t>etc</w:t>
      </w:r>
      <w:proofErr w:type="spellEnd"/>
      <w:r>
        <w:t>? When? ………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/>
    <w:p w:rsidR="000349FB" w:rsidRDefault="000349FB" w:rsidP="000349FB"/>
    <w:p w:rsidR="000349FB" w:rsidRDefault="000349FB" w:rsidP="000349FB">
      <w:r>
        <w:t>FAMILY MEDICAL HISTORY</w:t>
      </w:r>
    </w:p>
    <w:p w:rsidR="000349FB" w:rsidRDefault="000349FB" w:rsidP="000349FB"/>
    <w:p w:rsidR="000349FB" w:rsidRDefault="000349FB" w:rsidP="000349FB">
      <w:r>
        <w:t>Please provide information regarding your blood relatives, both living and dead.</w:t>
      </w:r>
    </w:p>
    <w:p w:rsidR="000349FB" w:rsidRDefault="000349FB" w:rsidP="000349FB">
      <w:r>
        <w:t>In each case please state which relative and their approximate age when they had the following:</w:t>
      </w:r>
    </w:p>
    <w:p w:rsidR="000349FB" w:rsidRDefault="000349FB" w:rsidP="000349FB"/>
    <w:p w:rsidR="000349FB" w:rsidRDefault="000349FB" w:rsidP="000349FB">
      <w:r>
        <w:t>Alcoholism……………………………………………………………………………...</w:t>
      </w:r>
    </w:p>
    <w:p w:rsidR="000349FB" w:rsidRDefault="000349FB" w:rsidP="000349FB">
      <w:r>
        <w:t>Drug use/abuse………………………………………………………………………….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Please state which drug/s ………………………………………………………………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…………………………………………………………………………………………..</w:t>
      </w:r>
    </w:p>
    <w:p w:rsidR="000349FB" w:rsidRDefault="000349FB" w:rsidP="000349FB">
      <w:proofErr w:type="gramStart"/>
      <w:r>
        <w:t>Down’s Syndrome</w:t>
      </w:r>
      <w:proofErr w:type="gramEnd"/>
      <w:r>
        <w:t>………………………………………………………………………</w:t>
      </w:r>
    </w:p>
    <w:p w:rsidR="000349FB" w:rsidRDefault="000349FB" w:rsidP="000349FB">
      <w:r>
        <w:t>Epilepsy ………………………………………………………………………………...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0349FB" w:rsidP="000349FB">
      <w:r>
        <w:t>Behavioural problems ………………………………………………………………….</w:t>
      </w:r>
    </w:p>
    <w:p w:rsidR="000349FB" w:rsidRDefault="000349FB" w:rsidP="000349FB">
      <w:r>
        <w:t>………………………………………………………………………………………….</w:t>
      </w:r>
    </w:p>
    <w:p w:rsidR="000349FB" w:rsidRDefault="00DC5234" w:rsidP="000349FB">
      <w:r>
        <w:t>Diabetes …………………………………………………………………………………</w:t>
      </w:r>
    </w:p>
    <w:p w:rsidR="00DC5234" w:rsidRDefault="00DC5234" w:rsidP="000349FB">
      <w:r>
        <w:t>Cancer ………………………………………………………………………………….</w:t>
      </w:r>
    </w:p>
    <w:p w:rsidR="00DC5234" w:rsidRDefault="00DC5234" w:rsidP="000349FB">
      <w:r>
        <w:t>Depression ……………………………………………………………………………….</w:t>
      </w:r>
    </w:p>
    <w:p w:rsidR="00DC5234" w:rsidRDefault="00DC5234" w:rsidP="000349FB">
      <w:r>
        <w:t>Stroke ……………………………………………………………………………………..</w:t>
      </w:r>
    </w:p>
    <w:p w:rsidR="00DC5234" w:rsidRDefault="00DC5234" w:rsidP="000349FB">
      <w:r>
        <w:t>Suicide / attempted suicide ……………………………………………………………….</w:t>
      </w:r>
    </w:p>
    <w:p w:rsidR="00DC5234" w:rsidRDefault="00DC5234" w:rsidP="000349FB">
      <w:r>
        <w:t>Heart attack ……………………………………………………………………………….</w:t>
      </w:r>
    </w:p>
    <w:p w:rsidR="00B14414" w:rsidRDefault="00B14414" w:rsidP="000349FB">
      <w:r>
        <w:t>Asthma …………………………………………………………………………………….</w:t>
      </w:r>
    </w:p>
    <w:p w:rsidR="00620A94" w:rsidRDefault="00620A94" w:rsidP="000349FB">
      <w:r>
        <w:t>Glandular Fever……………………………………………………………………………</w:t>
      </w:r>
    </w:p>
    <w:p w:rsidR="00B14414" w:rsidRDefault="00DC5234">
      <w:pPr>
        <w:spacing w:after="200" w:line="276" w:lineRule="auto"/>
      </w:pPr>
      <w:r>
        <w:t>Tuberculosis ………………………………………………………………………………..</w:t>
      </w:r>
    </w:p>
    <w:p w:rsidR="00620A94" w:rsidRDefault="00620A94">
      <w:pPr>
        <w:spacing w:after="200" w:line="276" w:lineRule="auto"/>
      </w:pPr>
    </w:p>
    <w:p w:rsidR="000349FB" w:rsidRDefault="000349FB">
      <w:pPr>
        <w:spacing w:after="200" w:line="276" w:lineRule="auto"/>
      </w:pPr>
      <w:bookmarkStart w:id="0" w:name="_GoBack"/>
      <w:bookmarkEnd w:id="0"/>
    </w:p>
    <w:p w:rsidR="000349FB" w:rsidRDefault="000349FB" w:rsidP="000349FB"/>
    <w:p w:rsidR="005031AF" w:rsidRDefault="00B14414" w:rsidP="000349FB">
      <w:r>
        <w:t xml:space="preserve">Please state any </w:t>
      </w:r>
      <w:r w:rsidR="00DC5234">
        <w:t xml:space="preserve">current </w:t>
      </w:r>
      <w:r w:rsidR="000349FB">
        <w:t xml:space="preserve">illnesses of </w:t>
      </w:r>
      <w:r>
        <w:t xml:space="preserve">your </w:t>
      </w:r>
      <w:r w:rsidR="00DC5234">
        <w:t>relatives</w:t>
      </w:r>
      <w:r>
        <w:t xml:space="preserve"> suffer from</w:t>
      </w:r>
      <w:r w:rsidR="00DC5234">
        <w:t xml:space="preserve">. </w:t>
      </w:r>
    </w:p>
    <w:p w:rsidR="000349FB" w:rsidRDefault="005031AF" w:rsidP="000349FB">
      <w:proofErr w:type="gramStart"/>
      <w:r>
        <w:t>e.g</w:t>
      </w:r>
      <w:proofErr w:type="gramEnd"/>
      <w:r>
        <w:t>.</w:t>
      </w:r>
      <w:r w:rsidR="00DC5234">
        <w:t xml:space="preserve"> high blood pressure</w:t>
      </w:r>
      <w:r>
        <w:t xml:space="preserve">, rheumatoid arthritis, </w:t>
      </w:r>
      <w:r w:rsidR="00B14414">
        <w:t>recurrent chest infections, hay-fever, eczema, anxiety</w:t>
      </w:r>
      <w:r w:rsidR="00620A94">
        <w:t>, sexually-transmitted diseases,</w:t>
      </w:r>
      <w:r w:rsidR="00B14414">
        <w:t xml:space="preserve"> </w:t>
      </w:r>
      <w:proofErr w:type="spellStart"/>
      <w:r w:rsidR="00B14414">
        <w:t>etc</w:t>
      </w:r>
      <w:proofErr w:type="spellEnd"/>
    </w:p>
    <w:p w:rsidR="000349FB" w:rsidRDefault="000349FB" w:rsidP="000349FB"/>
    <w:p w:rsidR="000349FB" w:rsidRDefault="000349FB" w:rsidP="000349FB">
      <w:r>
        <w:t>Paternal Grandmother …………………………………………………………………..</w:t>
      </w:r>
    </w:p>
    <w:p w:rsidR="000349FB" w:rsidRDefault="000349FB" w:rsidP="000349FB">
      <w:r>
        <w:t>Paternal Grandfather ……………………………………………………………………</w:t>
      </w:r>
    </w:p>
    <w:p w:rsidR="000349FB" w:rsidRDefault="000349FB" w:rsidP="000349FB">
      <w:r>
        <w:t>Maternal Grandmother …………………………………………………………………</w:t>
      </w:r>
    </w:p>
    <w:p w:rsidR="000349FB" w:rsidRDefault="000349FB" w:rsidP="000349FB">
      <w:r>
        <w:t>Maternal Grandfather …………………………………………………………………..</w:t>
      </w:r>
    </w:p>
    <w:p w:rsidR="000349FB" w:rsidRDefault="000349FB" w:rsidP="000349FB"/>
    <w:p w:rsidR="000349FB" w:rsidRDefault="000349FB" w:rsidP="000349FB">
      <w:r>
        <w:t>Mother ………………………………………………………………………………….</w:t>
      </w:r>
    </w:p>
    <w:p w:rsidR="000349FB" w:rsidRDefault="000349FB" w:rsidP="000349FB">
      <w:r>
        <w:t>Father …………………………………………………………………………………..</w:t>
      </w:r>
    </w:p>
    <w:p w:rsidR="000349FB" w:rsidRDefault="000349FB" w:rsidP="000349FB"/>
    <w:p w:rsidR="000349FB" w:rsidRDefault="000349FB" w:rsidP="000349FB">
      <w:proofErr w:type="gramStart"/>
      <w:r>
        <w:t>Aunts ..</w:t>
      </w:r>
      <w:proofErr w:type="gramEnd"/>
      <w:r>
        <w:t>………………………………………………………………………………….</w:t>
      </w:r>
    </w:p>
    <w:p w:rsidR="000349FB" w:rsidRDefault="000349FB" w:rsidP="000349FB">
      <w:r>
        <w:t xml:space="preserve">Uncles …………………………………………………………………………………... </w:t>
      </w:r>
    </w:p>
    <w:p w:rsidR="000349FB" w:rsidRDefault="000349FB" w:rsidP="000349FB"/>
    <w:p w:rsidR="000349FB" w:rsidRDefault="000349FB" w:rsidP="000349FB">
      <w:r>
        <w:t>Siblings ………………………………………………………………………………….</w:t>
      </w:r>
    </w:p>
    <w:p w:rsidR="000349FB" w:rsidRDefault="000349FB" w:rsidP="000349FB"/>
    <w:p w:rsidR="000349FB" w:rsidRDefault="000349FB" w:rsidP="000349FB"/>
    <w:p w:rsidR="000349FB" w:rsidRDefault="000349FB" w:rsidP="000349FB"/>
    <w:p w:rsidR="000349FB" w:rsidRDefault="000349FB" w:rsidP="000349FB"/>
    <w:p w:rsidR="000349FB" w:rsidRDefault="000349FB" w:rsidP="000349FB"/>
    <w:p w:rsidR="000349FB" w:rsidRDefault="000349FB" w:rsidP="000349FB">
      <w:r>
        <w:t xml:space="preserve">Thank you for taking the time to fill in this questionnaire. </w:t>
      </w:r>
    </w:p>
    <w:p w:rsidR="00C47F7A" w:rsidRDefault="00C47F7A"/>
    <w:sectPr w:rsidR="00C47F7A" w:rsidSect="00C47F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A3F" w:rsidRDefault="000B1A3F" w:rsidP="003F13B4">
      <w:r>
        <w:separator/>
      </w:r>
    </w:p>
  </w:endnote>
  <w:endnote w:type="continuationSeparator" w:id="0">
    <w:p w:rsidR="000B1A3F" w:rsidRDefault="000B1A3F" w:rsidP="003F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3B4" w:rsidRDefault="003F13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3B4" w:rsidRDefault="003F13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3B4" w:rsidRDefault="003F13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A3F" w:rsidRDefault="000B1A3F" w:rsidP="003F13B4">
      <w:r>
        <w:separator/>
      </w:r>
    </w:p>
  </w:footnote>
  <w:footnote w:type="continuationSeparator" w:id="0">
    <w:p w:rsidR="000B1A3F" w:rsidRDefault="000B1A3F" w:rsidP="003F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3B4" w:rsidRDefault="003F13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3B4" w:rsidRDefault="003F13B4">
    <w:pPr>
      <w:pStyle w:val="Header"/>
    </w:pPr>
    <w:r>
      <w:ptab w:relativeTo="margin" w:alignment="center" w:leader="none"/>
    </w:r>
    <w:r>
      <w:ptab w:relativeTo="margin" w:alignment="right" w:leader="none"/>
    </w:r>
    <w:r w:rsidR="00F94BC3">
      <w:rPr>
        <w:lang w:eastAsia="en-GB"/>
      </w:rPr>
      <w:drawing>
        <wp:inline distT="0" distB="0" distL="0" distR="0">
          <wp:extent cx="1802366" cy="1242646"/>
          <wp:effectExtent l="19050" t="0" r="7384" b="0"/>
          <wp:docPr id="3" name="Picture 2" descr="TIFF logo only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FF logo onl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2789" cy="1242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3B4" w:rsidRDefault="003F13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22BD"/>
    <w:rsid w:val="000206EB"/>
    <w:rsid w:val="000349FB"/>
    <w:rsid w:val="00091C00"/>
    <w:rsid w:val="000B1A3F"/>
    <w:rsid w:val="002B22BD"/>
    <w:rsid w:val="00307BCE"/>
    <w:rsid w:val="003F13B4"/>
    <w:rsid w:val="004534A3"/>
    <w:rsid w:val="005031AF"/>
    <w:rsid w:val="00620A94"/>
    <w:rsid w:val="006E25E4"/>
    <w:rsid w:val="00995BF0"/>
    <w:rsid w:val="00B14414"/>
    <w:rsid w:val="00C47F7A"/>
    <w:rsid w:val="00DC5234"/>
    <w:rsid w:val="00DD08D2"/>
    <w:rsid w:val="00E6205B"/>
    <w:rsid w:val="00F9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13B4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noProof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F13B4"/>
    <w:rPr>
      <w:noProof/>
    </w:rPr>
  </w:style>
  <w:style w:type="paragraph" w:styleId="Footer">
    <w:name w:val="footer"/>
    <w:basedOn w:val="Normal"/>
    <w:link w:val="FooterChar"/>
    <w:uiPriority w:val="99"/>
    <w:semiHidden/>
    <w:unhideWhenUsed/>
    <w:rsid w:val="003F13B4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noProof/>
      <w:sz w:val="22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F13B4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3B4"/>
    <w:rPr>
      <w:rFonts w:ascii="Tahoma" w:eastAsiaTheme="minorEastAsia" w:hAnsi="Tahoma" w:cs="Tahoma"/>
      <w:noProof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3B4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denburg%20Home\AppData\Local\Microsoft\Windows\Temporary%20Internet%20Files\Content.Outlook\Z0MZWCQJ\HolisticHealth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HolisticHealthTemplate</Template>
  <TotalTime>306</TotalTime>
  <Pages>4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Endenburg Home</dc:creator>
  <cp:lastModifiedBy>Endenburg Home</cp:lastModifiedBy>
  <cp:revision>5</cp:revision>
  <cp:lastPrinted>2014-01-28T17:45:00Z</cp:lastPrinted>
  <dcterms:created xsi:type="dcterms:W3CDTF">2012-01-18T15:48:00Z</dcterms:created>
  <dcterms:modified xsi:type="dcterms:W3CDTF">2014-01-28T17:47:00Z</dcterms:modified>
</cp:coreProperties>
</file>